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EA2" w:rsidRPr="00F34DCC" w:rsidRDefault="00F34DCC">
      <w:pPr>
        <w:rPr>
          <w:b/>
          <w:color w:val="C45911" w:themeColor="accent2" w:themeShade="BF"/>
          <w:sz w:val="48"/>
          <w:szCs w:val="48"/>
        </w:rPr>
      </w:pPr>
      <w:r w:rsidRPr="00F34DCC">
        <w:rPr>
          <w:b/>
          <w:color w:val="C45911" w:themeColor="accent2" w:themeShade="BF"/>
          <w:sz w:val="48"/>
          <w:szCs w:val="48"/>
        </w:rPr>
        <w:t>Social samvaro M</w:t>
      </w:r>
      <w:r w:rsidR="00D30258" w:rsidRPr="00F34DCC">
        <w:rPr>
          <w:b/>
          <w:color w:val="C45911" w:themeColor="accent2" w:themeShade="BF"/>
          <w:sz w:val="48"/>
          <w:szCs w:val="48"/>
        </w:rPr>
        <w:t>ellangård</w:t>
      </w:r>
    </w:p>
    <w:p w:rsidR="00D30258" w:rsidRPr="00F34DCC" w:rsidRDefault="00D30258">
      <w:pPr>
        <w:rPr>
          <w:b/>
          <w:color w:val="C45911" w:themeColor="accent2" w:themeShade="BF"/>
          <w:sz w:val="40"/>
          <w:szCs w:val="40"/>
        </w:rPr>
      </w:pPr>
      <w:r w:rsidRPr="00F34DCC">
        <w:rPr>
          <w:b/>
          <w:color w:val="C45911" w:themeColor="accent2" w:themeShade="BF"/>
          <w:sz w:val="40"/>
          <w:szCs w:val="40"/>
        </w:rPr>
        <w:t>September 2026</w:t>
      </w:r>
    </w:p>
    <w:p w:rsidR="00F34DCC" w:rsidRDefault="00F34DCC">
      <w:pPr>
        <w:rPr>
          <w:b/>
          <w:sz w:val="28"/>
          <w:szCs w:val="28"/>
        </w:rPr>
      </w:pPr>
    </w:p>
    <w:p w:rsidR="00D30258" w:rsidRPr="00F34DCC" w:rsidRDefault="00F34DCC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Ons 2/9</w:t>
      </w:r>
      <w:r w:rsidRPr="00F34DCC">
        <w:rPr>
          <w:sz w:val="28"/>
          <w:szCs w:val="28"/>
        </w:rPr>
        <w:t xml:space="preserve"> B</w:t>
      </w:r>
      <w:r w:rsidR="00D30258" w:rsidRPr="00F34DCC">
        <w:rPr>
          <w:sz w:val="28"/>
          <w:szCs w:val="28"/>
        </w:rPr>
        <w:t>ingo</w:t>
      </w:r>
    </w:p>
    <w:p w:rsidR="00D30258" w:rsidRPr="00F34DCC" w:rsidRDefault="00D30258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Mån 7/9</w:t>
      </w:r>
      <w:r w:rsidR="00BA240C">
        <w:rPr>
          <w:sz w:val="28"/>
          <w:szCs w:val="28"/>
        </w:rPr>
        <w:t xml:space="preserve"> Minig</w:t>
      </w:r>
      <w:r w:rsidRPr="00F34DCC">
        <w:rPr>
          <w:sz w:val="28"/>
          <w:szCs w:val="28"/>
        </w:rPr>
        <w:t>olf</w:t>
      </w:r>
    </w:p>
    <w:p w:rsidR="00D30258" w:rsidRPr="00F34DCC" w:rsidRDefault="00D30258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Ons 9/9</w:t>
      </w:r>
      <w:r w:rsidRPr="00F34DCC">
        <w:rPr>
          <w:sz w:val="28"/>
          <w:szCs w:val="28"/>
        </w:rPr>
        <w:t xml:space="preserve"> </w:t>
      </w:r>
      <w:proofErr w:type="spellStart"/>
      <w:r w:rsidR="00F34DCC" w:rsidRPr="00F34DCC">
        <w:rPr>
          <w:sz w:val="28"/>
          <w:szCs w:val="28"/>
        </w:rPr>
        <w:t>Drop</w:t>
      </w:r>
      <w:proofErr w:type="spellEnd"/>
      <w:r w:rsidR="00F34DCC" w:rsidRPr="00F34DCC">
        <w:rPr>
          <w:sz w:val="28"/>
          <w:szCs w:val="28"/>
        </w:rPr>
        <w:t xml:space="preserve"> in café-smörrebröd </w:t>
      </w:r>
      <w:proofErr w:type="gramStart"/>
      <w:r w:rsidR="00F34DCC" w:rsidRPr="00F34DCC">
        <w:rPr>
          <w:sz w:val="28"/>
          <w:szCs w:val="28"/>
        </w:rPr>
        <w:t>50:-</w:t>
      </w:r>
      <w:proofErr w:type="gramEnd"/>
    </w:p>
    <w:p w:rsidR="00D30258" w:rsidRPr="00F34DCC" w:rsidRDefault="00D30258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Mån 14/9</w:t>
      </w:r>
      <w:r w:rsidR="00F34DCC" w:rsidRPr="00F34DCC">
        <w:rPr>
          <w:sz w:val="28"/>
          <w:szCs w:val="28"/>
        </w:rPr>
        <w:t xml:space="preserve"> 10 min yoga+ curling</w:t>
      </w:r>
    </w:p>
    <w:p w:rsidR="00D30258" w:rsidRPr="00F34DCC" w:rsidRDefault="00D30258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Ons 16/9</w:t>
      </w:r>
      <w:r w:rsidR="00F34DCC" w:rsidRPr="00F34DCC">
        <w:rPr>
          <w:sz w:val="28"/>
          <w:szCs w:val="28"/>
        </w:rPr>
        <w:t xml:space="preserve"> Musikunderhållning- Johan M</w:t>
      </w:r>
      <w:r w:rsidRPr="00F34DCC">
        <w:rPr>
          <w:sz w:val="28"/>
          <w:szCs w:val="28"/>
        </w:rPr>
        <w:t>ellander</w:t>
      </w:r>
    </w:p>
    <w:p w:rsidR="00D30258" w:rsidRPr="00F34DCC" w:rsidRDefault="00F34DCC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Mån 21/9</w:t>
      </w:r>
      <w:r w:rsidR="00153031">
        <w:rPr>
          <w:sz w:val="28"/>
          <w:szCs w:val="28"/>
        </w:rPr>
        <w:t xml:space="preserve"> Seniorshop kommer med höstmode, modevisning!</w:t>
      </w:r>
      <w:bookmarkStart w:id="0" w:name="_GoBack"/>
      <w:bookmarkEnd w:id="0"/>
    </w:p>
    <w:p w:rsidR="00D30258" w:rsidRPr="00F34DCC" w:rsidRDefault="00F34DCC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Ons 23/9</w:t>
      </w:r>
      <w:r w:rsidRPr="00F34DCC">
        <w:rPr>
          <w:sz w:val="28"/>
          <w:szCs w:val="28"/>
        </w:rPr>
        <w:t xml:space="preserve"> B</w:t>
      </w:r>
      <w:r w:rsidR="00D30258" w:rsidRPr="00F34DCC">
        <w:rPr>
          <w:sz w:val="28"/>
          <w:szCs w:val="28"/>
        </w:rPr>
        <w:t>ingo</w:t>
      </w:r>
    </w:p>
    <w:p w:rsidR="00D30258" w:rsidRPr="00F34DCC" w:rsidRDefault="00F34DCC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Mån 28/9</w:t>
      </w:r>
      <w:r w:rsidRPr="00F34DCC">
        <w:rPr>
          <w:sz w:val="28"/>
          <w:szCs w:val="28"/>
        </w:rPr>
        <w:t xml:space="preserve"> F</w:t>
      </w:r>
      <w:r w:rsidR="00D30258" w:rsidRPr="00F34DCC">
        <w:rPr>
          <w:sz w:val="28"/>
          <w:szCs w:val="28"/>
        </w:rPr>
        <w:t>ilm</w:t>
      </w:r>
      <w:r w:rsidR="00BA240C">
        <w:rPr>
          <w:sz w:val="28"/>
          <w:szCs w:val="28"/>
        </w:rPr>
        <w:t>-”Grannfejden” med Kjell Bergkvist och Robert Gustafsson</w:t>
      </w:r>
    </w:p>
    <w:p w:rsidR="00D30258" w:rsidRDefault="00F34DCC">
      <w:pPr>
        <w:rPr>
          <w:sz w:val="28"/>
          <w:szCs w:val="28"/>
        </w:rPr>
      </w:pPr>
      <w:r w:rsidRPr="00F34DCC">
        <w:rPr>
          <w:b/>
          <w:sz w:val="28"/>
          <w:szCs w:val="28"/>
        </w:rPr>
        <w:t>Ons 30/9</w:t>
      </w:r>
      <w:r w:rsidRPr="00F34DCC">
        <w:rPr>
          <w:sz w:val="28"/>
          <w:szCs w:val="28"/>
        </w:rPr>
        <w:t xml:space="preserve"> M</w:t>
      </w:r>
      <w:r w:rsidR="00D30258" w:rsidRPr="00F34DCC">
        <w:rPr>
          <w:sz w:val="28"/>
          <w:szCs w:val="28"/>
        </w:rPr>
        <w:t>usikbingo</w:t>
      </w:r>
    </w:p>
    <w:p w:rsidR="00F34DCC" w:rsidRDefault="00F34DCC">
      <w:pPr>
        <w:rPr>
          <w:sz w:val="28"/>
          <w:szCs w:val="28"/>
        </w:rPr>
      </w:pPr>
    </w:p>
    <w:p w:rsidR="00F34DCC" w:rsidRDefault="00F34DCC" w:rsidP="00F34DCC">
      <w:pPr>
        <w:jc w:val="center"/>
        <w:rPr>
          <w:b/>
          <w:color w:val="C45911" w:themeColor="accent2" w:themeShade="BF"/>
          <w:sz w:val="40"/>
          <w:szCs w:val="40"/>
        </w:rPr>
      </w:pPr>
    </w:p>
    <w:p w:rsidR="00F34DCC" w:rsidRPr="00F34DCC" w:rsidRDefault="00F34DCC" w:rsidP="00F34DCC">
      <w:pPr>
        <w:jc w:val="center"/>
        <w:rPr>
          <w:b/>
          <w:color w:val="C45911" w:themeColor="accent2" w:themeShade="BF"/>
          <w:sz w:val="40"/>
          <w:szCs w:val="40"/>
        </w:rPr>
      </w:pPr>
      <w:r w:rsidRPr="00F34DCC">
        <w:rPr>
          <w:b/>
          <w:color w:val="C45911" w:themeColor="accent2" w:themeShade="BF"/>
          <w:sz w:val="40"/>
          <w:szCs w:val="40"/>
        </w:rPr>
        <w:t>Välkomna!</w:t>
      </w:r>
    </w:p>
    <w:p w:rsidR="00F34DCC" w:rsidRPr="00F34DCC" w:rsidRDefault="00F34DCC" w:rsidP="00F34DCC">
      <w:pPr>
        <w:jc w:val="center"/>
      </w:pPr>
      <w:proofErr w:type="spellStart"/>
      <w:r w:rsidRPr="00F34DCC">
        <w:t>Drop</w:t>
      </w:r>
      <w:proofErr w:type="spellEnd"/>
      <w:r w:rsidRPr="00F34DCC">
        <w:t xml:space="preserve"> in </w:t>
      </w:r>
      <w:proofErr w:type="gramStart"/>
      <w:r w:rsidRPr="00F34DCC">
        <w:t>13.30-16.00</w:t>
      </w:r>
      <w:proofErr w:type="gramEnd"/>
      <w:r w:rsidRPr="00F34DCC">
        <w:t xml:space="preserve"> om inget annat står i programmet</w:t>
      </w:r>
    </w:p>
    <w:p w:rsidR="00F34DCC" w:rsidRPr="00F34DCC" w:rsidRDefault="00F34DCC" w:rsidP="00F34DCC">
      <w:pPr>
        <w:jc w:val="center"/>
      </w:pPr>
      <w:r w:rsidRPr="00F34DCC">
        <w:rPr>
          <w:b/>
          <w:noProof/>
          <w:color w:val="C45911" w:themeColor="accent2" w:themeShade="BF"/>
          <w:sz w:val="40"/>
          <w:szCs w:val="40"/>
          <w:lang w:eastAsia="sv-SE"/>
        </w:rPr>
        <w:drawing>
          <wp:anchor distT="0" distB="0" distL="114300" distR="114300" simplePos="0" relativeHeight="251658240" behindDoc="1" locked="0" layoutInCell="1" allowOverlap="1" wp14:anchorId="57CD689D" wp14:editId="7E333D8D">
            <wp:simplePos x="0" y="0"/>
            <wp:positionH relativeFrom="column">
              <wp:posOffset>34389</wp:posOffset>
            </wp:positionH>
            <wp:positionV relativeFrom="paragraph">
              <wp:posOffset>436880</wp:posOffset>
            </wp:positionV>
            <wp:extent cx="5760720" cy="2314870"/>
            <wp:effectExtent l="0" t="0" r="0" b="9525"/>
            <wp:wrapNone/>
            <wp:docPr id="1" name="Bild 2" descr="September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ptember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4DCC">
        <w:t>För info/anmälan ring Sofia 043372036 eller Therése 043372175</w:t>
      </w:r>
    </w:p>
    <w:sectPr w:rsidR="00F34DCC" w:rsidRPr="00F34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E5"/>
    <w:rsid w:val="00153031"/>
    <w:rsid w:val="007B7EA2"/>
    <w:rsid w:val="00B74D85"/>
    <w:rsid w:val="00BA240C"/>
    <w:rsid w:val="00D30258"/>
    <w:rsid w:val="00E41E16"/>
    <w:rsid w:val="00EC01E5"/>
    <w:rsid w:val="00F3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207F0-FC4E-4C2C-A23E-DEDD26B3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CB8402DD</Template>
  <TotalTime>3</TotalTime>
  <Pages>1</Pages>
  <Words>74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Markaryds kommun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Nilsson</dc:creator>
  <cp:keywords/>
  <dc:description/>
  <cp:lastModifiedBy>Sofia Hjort Larsen</cp:lastModifiedBy>
  <cp:revision>4</cp:revision>
  <dcterms:created xsi:type="dcterms:W3CDTF">2026-08-19T05:52:00Z</dcterms:created>
  <dcterms:modified xsi:type="dcterms:W3CDTF">2026-08-26T07:52:00Z</dcterms:modified>
</cp:coreProperties>
</file>